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A41" w:rsidRPr="00B70845" w:rsidRDefault="00EC36DC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Portfolio Building: Health and Safety Standards</w:t>
      </w:r>
      <w:r w:rsidR="00816320" w:rsidRPr="00B70845">
        <w:rPr>
          <w:noProof/>
          <w:sz w:val="24"/>
          <w:szCs w:val="24"/>
        </w:rPr>
        <w:t xml:space="preserve"> </w:t>
      </w:r>
      <w:r w:rsidR="00243E0B">
        <w:rPr>
          <w:noProof/>
          <w:sz w:val="24"/>
          <w:szCs w:val="24"/>
        </w:rPr>
        <w:t>Session Evaluation</w:t>
      </w:r>
    </w:p>
    <w:p w:rsidR="00C17910" w:rsidRPr="00B70845" w:rsidRDefault="008F0838" w:rsidP="00C17910">
      <w:pPr>
        <w:rPr>
          <w:noProof/>
          <w:sz w:val="24"/>
          <w:szCs w:val="24"/>
          <w:u w:val="single"/>
        </w:rPr>
      </w:pPr>
      <w:r w:rsidRPr="00B70845">
        <w:rPr>
          <w:noProof/>
          <w:sz w:val="24"/>
          <w:szCs w:val="24"/>
        </w:rPr>
        <w:t xml:space="preserve">Trainer’s name </w:t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="00C17910" w:rsidRPr="00B70845">
        <w:rPr>
          <w:noProof/>
          <w:sz w:val="24"/>
          <w:szCs w:val="24"/>
        </w:rPr>
        <w:t>Training Date</w:t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</w:p>
    <w:tbl>
      <w:tblPr>
        <w:tblStyle w:val="TableGrid"/>
        <w:tblW w:w="10080" w:type="dxa"/>
        <w:jc w:val="center"/>
        <w:tblLook w:val="04A0"/>
      </w:tblPr>
      <w:tblGrid>
        <w:gridCol w:w="3777"/>
        <w:gridCol w:w="1388"/>
        <w:gridCol w:w="163"/>
        <w:gridCol w:w="564"/>
        <w:gridCol w:w="386"/>
        <w:gridCol w:w="342"/>
        <w:gridCol w:w="608"/>
        <w:gridCol w:w="120"/>
        <w:gridCol w:w="260"/>
        <w:gridCol w:w="468"/>
        <w:gridCol w:w="102"/>
        <w:gridCol w:w="626"/>
        <w:gridCol w:w="324"/>
        <w:gridCol w:w="952"/>
      </w:tblGrid>
      <w:tr w:rsidR="00766EBC" w:rsidTr="00080A46">
        <w:trPr>
          <w:trHeight w:val="576"/>
          <w:jc w:val="center"/>
        </w:trPr>
        <w:tc>
          <w:tcPr>
            <w:tcW w:w="3777" w:type="dxa"/>
            <w:vAlign w:val="center"/>
          </w:tcPr>
          <w:p w:rsidR="00766EBC" w:rsidRPr="00B70845" w:rsidRDefault="00766EBC" w:rsidP="00A828EB">
            <w:pPr>
              <w:rPr>
                <w:noProof/>
                <w:sz w:val="24"/>
                <w:szCs w:val="24"/>
              </w:rPr>
            </w:pPr>
            <w:r w:rsidRPr="00B70845">
              <w:rPr>
                <w:noProof/>
                <w:sz w:val="24"/>
                <w:szCs w:val="24"/>
              </w:rPr>
              <w:t xml:space="preserve">How much do you know about this topic before starting the training? </w:t>
            </w:r>
          </w:p>
        </w:tc>
        <w:tc>
          <w:tcPr>
            <w:tcW w:w="1388" w:type="dxa"/>
            <w:tcBorders>
              <w:right w:val="nil"/>
            </w:tcBorders>
            <w:vAlign w:val="center"/>
          </w:tcPr>
          <w:p w:rsidR="00766EBC" w:rsidRPr="00316E0B" w:rsidRDefault="00766EBC" w:rsidP="00766E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am very familiar with this topic</w:t>
            </w:r>
          </w:p>
        </w:tc>
        <w:tc>
          <w:tcPr>
            <w:tcW w:w="727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left w:val="nil"/>
            </w:tcBorders>
            <w:vAlign w:val="center"/>
          </w:tcPr>
          <w:p w:rsidR="00766EBC" w:rsidRPr="00316E0B" w:rsidRDefault="00766EBC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topic is new for me</w:t>
            </w:r>
          </w:p>
        </w:tc>
      </w:tr>
      <w:tr w:rsidR="00B70845" w:rsidTr="00080A46">
        <w:trPr>
          <w:trHeight w:val="170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</w:tcPr>
          <w:p w:rsidR="00B70845" w:rsidRPr="00F90D65" w:rsidRDefault="00B70845" w:rsidP="0049188A">
            <w:pPr>
              <w:rPr>
                <w:noProof/>
                <w:sz w:val="18"/>
                <w:szCs w:val="18"/>
              </w:rPr>
            </w:pPr>
          </w:p>
        </w:tc>
      </w:tr>
      <w:tr w:rsidR="0049188A" w:rsidTr="00080A46">
        <w:trPr>
          <w:trHeight w:val="864"/>
          <w:jc w:val="center"/>
        </w:trPr>
        <w:tc>
          <w:tcPr>
            <w:tcW w:w="10080" w:type="dxa"/>
            <w:gridSpan w:val="14"/>
          </w:tcPr>
          <w:p w:rsidR="0049188A" w:rsidRPr="00766EBC" w:rsidRDefault="00B70845" w:rsidP="0049188A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 came to this training hoping to….</w:t>
            </w:r>
          </w:p>
        </w:tc>
      </w:tr>
      <w:tr w:rsidR="00953A7E" w:rsidTr="00080A46">
        <w:trPr>
          <w:trHeight w:val="173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  <w:vAlign w:val="center"/>
          </w:tcPr>
          <w:p w:rsidR="00953A7E" w:rsidRPr="00F90D65" w:rsidRDefault="00953A7E" w:rsidP="00A828EB">
            <w:pPr>
              <w:jc w:val="center"/>
              <w:rPr>
                <w:sz w:val="18"/>
                <w:szCs w:val="18"/>
              </w:rPr>
            </w:pPr>
          </w:p>
        </w:tc>
      </w:tr>
      <w:tr w:rsidR="00080A46" w:rsidTr="00080A46">
        <w:trPr>
          <w:trHeight w:val="432"/>
          <w:jc w:val="center"/>
        </w:trPr>
        <w:tc>
          <w:tcPr>
            <w:tcW w:w="3777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953A7E" w:rsidRDefault="00080A46" w:rsidP="00243E0B">
            <w:pPr>
              <w:jc w:val="center"/>
              <w:rPr>
                <w:b/>
              </w:rPr>
            </w:pPr>
            <w:r>
              <w:rPr>
                <w:b/>
              </w:rPr>
              <w:t>The trainer</w:t>
            </w:r>
          </w:p>
        </w:tc>
        <w:tc>
          <w:tcPr>
            <w:tcW w:w="3831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= Yes, definitely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= Not at all</w:t>
            </w:r>
          </w:p>
        </w:tc>
      </w:tr>
      <w:tr w:rsidR="00BF6DC1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F6DC1" w:rsidRPr="00B70845" w:rsidRDefault="0049188A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The trainer is knowledgeable about the subject</w:t>
            </w:r>
            <w:r w:rsidR="00766EBC" w:rsidRPr="00B70845">
              <w:rPr>
                <w:sz w:val="24"/>
                <w:szCs w:val="24"/>
              </w:rPr>
              <w:t>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rFonts w:cs="TimesNewRoman"/>
                <w:sz w:val="24"/>
                <w:szCs w:val="24"/>
              </w:rPr>
            </w:pPr>
            <w:r w:rsidRPr="00B70845">
              <w:rPr>
                <w:rFonts w:cs="TimesNewRoman"/>
                <w:sz w:val="24"/>
                <w:szCs w:val="24"/>
              </w:rPr>
              <w:t>The materials provided were useful.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rFonts w:cs="TimesNewRoman"/>
                <w:sz w:val="24"/>
                <w:szCs w:val="24"/>
              </w:rPr>
              <w:t>The trainer respected the perspectives of all participants.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This training session increased my knowledge of the topic.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This session met my needs.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80A46" w:rsidTr="00AA0C64">
        <w:trPr>
          <w:trHeight w:val="432"/>
          <w:jc w:val="center"/>
        </w:trPr>
        <w:tc>
          <w:tcPr>
            <w:tcW w:w="3777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BF6DC1" w:rsidRDefault="00080A46" w:rsidP="00243E0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t>The Objectives</w:t>
            </w:r>
          </w:p>
        </w:tc>
        <w:tc>
          <w:tcPr>
            <w:tcW w:w="3831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= Yes, definitely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= Not at all</w:t>
            </w:r>
          </w:p>
        </w:tc>
      </w:tr>
      <w:tr w:rsidR="00EC36DC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EC36DC" w:rsidRPr="00F51DF3" w:rsidRDefault="005F64D8" w:rsidP="005F64D8">
            <w:pPr>
              <w:keepNext/>
              <w:keepLines/>
              <w:outlineLvl w:val="0"/>
            </w:pPr>
            <w:r>
              <w:t>I</w:t>
            </w:r>
            <w:r w:rsidR="00EC36DC" w:rsidRPr="00F51DF3">
              <w:t xml:space="preserve"> examine</w:t>
            </w:r>
            <w:r>
              <w:t>d</w:t>
            </w:r>
            <w:r w:rsidR="00EC36DC" w:rsidRPr="00F51DF3">
              <w:t xml:space="preserve"> the QRIS Health and Safety standards.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C36DC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EC36DC" w:rsidRPr="00F51DF3" w:rsidRDefault="005F64D8" w:rsidP="005F64D8">
            <w:pPr>
              <w:keepNext/>
              <w:keepLines/>
              <w:outlineLvl w:val="0"/>
            </w:pPr>
            <w:r>
              <w:t>I</w:t>
            </w:r>
            <w:r w:rsidR="00EC36DC" w:rsidRPr="00F51DF3">
              <w:t xml:space="preserve"> discuss</w:t>
            </w:r>
            <w:r>
              <w:t>ed</w:t>
            </w:r>
            <w:r w:rsidR="00EC36DC" w:rsidRPr="00F51DF3">
              <w:t xml:space="preserve"> the application of health and safety standards in </w:t>
            </w:r>
            <w:r>
              <w:t>my</w:t>
            </w:r>
            <w:r w:rsidR="00EC36DC" w:rsidRPr="00F51DF3">
              <w:t xml:space="preserve"> program.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C36DC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EC36DC" w:rsidRPr="00F51DF3" w:rsidRDefault="005F64D8" w:rsidP="005F64D8">
            <w:pPr>
              <w:keepNext/>
              <w:keepLines/>
              <w:outlineLvl w:val="0"/>
            </w:pPr>
            <w:r>
              <w:t>I</w:t>
            </w:r>
            <w:r w:rsidR="00EC36DC" w:rsidRPr="00F51DF3">
              <w:t xml:space="preserve"> create</w:t>
            </w:r>
            <w:r>
              <w:t>d</w:t>
            </w:r>
            <w:r w:rsidR="00EC36DC" w:rsidRPr="00F51DF3">
              <w:t xml:space="preserve"> documentation of policies and procedures as required by the QRIS Health and Safety standards.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C36DC" w:rsidTr="000F4401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EC36DC" w:rsidRDefault="005F64D8" w:rsidP="00F9752A">
            <w:r>
              <w:t>I</w:t>
            </w:r>
            <w:r w:rsidR="00EC36DC" w:rsidRPr="00F51DF3">
              <w:t xml:space="preserve"> discuss</w:t>
            </w:r>
            <w:r>
              <w:t>ed</w:t>
            </w:r>
            <w:r w:rsidR="00EC36DC" w:rsidRPr="00F51DF3">
              <w:t xml:space="preserve"> strategies and tactics for achieving program-wide implementation of Health and Safety standards.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828EB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A828EB" w:rsidRPr="00316E0B" w:rsidRDefault="00F90D65" w:rsidP="00A828EB">
            <w:pPr>
              <w:rPr>
                <w:sz w:val="24"/>
                <w:szCs w:val="24"/>
              </w:rPr>
            </w:pPr>
            <w:r>
              <w:t>What did you learn that you want to remember?</w:t>
            </w:r>
          </w:p>
        </w:tc>
      </w:tr>
      <w:tr w:rsidR="00F90D65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F90D65" w:rsidRDefault="00F90D65" w:rsidP="00A828EB">
            <w:r>
              <w:t>How will you use information from this training in your work?</w:t>
            </w:r>
          </w:p>
        </w:tc>
      </w:tr>
      <w:tr w:rsidR="00F90D65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F90D65" w:rsidRDefault="00F90D65" w:rsidP="00A828EB">
            <w:r>
              <w:t>What else do you want to tell the trainer?</w:t>
            </w:r>
          </w:p>
        </w:tc>
      </w:tr>
    </w:tbl>
    <w:p w:rsidR="00C17910" w:rsidRPr="00C17910" w:rsidRDefault="00C17910" w:rsidP="00C17910"/>
    <w:sectPr w:rsidR="00C17910" w:rsidRPr="00C17910" w:rsidSect="00B708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83BB2"/>
    <w:multiLevelType w:val="hybridMultilevel"/>
    <w:tmpl w:val="B2E8E932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53246E"/>
    <w:multiLevelType w:val="hybridMultilevel"/>
    <w:tmpl w:val="B22E22AE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/>
  <w:rsids>
    <w:rsidRoot w:val="00EC36DC"/>
    <w:rsid w:val="00080A46"/>
    <w:rsid w:val="00195502"/>
    <w:rsid w:val="001E4A38"/>
    <w:rsid w:val="00243E0B"/>
    <w:rsid w:val="00316E0B"/>
    <w:rsid w:val="0049188A"/>
    <w:rsid w:val="005F64D8"/>
    <w:rsid w:val="00606B5D"/>
    <w:rsid w:val="00744B4A"/>
    <w:rsid w:val="00766EBC"/>
    <w:rsid w:val="007A2573"/>
    <w:rsid w:val="00800D29"/>
    <w:rsid w:val="00816320"/>
    <w:rsid w:val="008F0838"/>
    <w:rsid w:val="00953A7E"/>
    <w:rsid w:val="009E6431"/>
    <w:rsid w:val="00A828EB"/>
    <w:rsid w:val="00B70845"/>
    <w:rsid w:val="00BD52AE"/>
    <w:rsid w:val="00BF6DC1"/>
    <w:rsid w:val="00C17910"/>
    <w:rsid w:val="00CD0A41"/>
    <w:rsid w:val="00D11966"/>
    <w:rsid w:val="00D14CBE"/>
    <w:rsid w:val="00EC36DC"/>
    <w:rsid w:val="00F06163"/>
    <w:rsid w:val="00F90D65"/>
    <w:rsid w:val="00FB09FF"/>
    <w:rsid w:val="00FB4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6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6E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CRR\QRIS\QRIS%20Trainings\Evalua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Evaluation template.dotx</Template>
  <TotalTime>2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2</cp:revision>
  <dcterms:created xsi:type="dcterms:W3CDTF">2015-08-19T18:51:00Z</dcterms:created>
  <dcterms:modified xsi:type="dcterms:W3CDTF">2015-08-19T18:53:00Z</dcterms:modified>
</cp:coreProperties>
</file>