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D69" w:rsidRDefault="008B4D69" w:rsidP="00C17910">
      <w:pPr>
        <w:rPr>
          <w:noProof/>
          <w:sz w:val="24"/>
          <w:szCs w:val="24"/>
          <w:lang w:val="es-MX"/>
        </w:rPr>
      </w:pPr>
      <w:r>
        <w:rPr>
          <w:noProof/>
          <w:sz w:val="24"/>
          <w:szCs w:val="24"/>
          <w:lang w:val="es-MX"/>
        </w:rPr>
        <w:t>Completando el portafolio: E</w:t>
      </w:r>
      <w:r w:rsidRPr="008B4D69">
        <w:rPr>
          <w:noProof/>
          <w:sz w:val="24"/>
          <w:szCs w:val="24"/>
          <w:lang w:val="es-MX"/>
        </w:rPr>
        <w:t xml:space="preserve">standares </w:t>
      </w:r>
      <w:r w:rsidR="00D209EA">
        <w:rPr>
          <w:noProof/>
          <w:sz w:val="24"/>
          <w:szCs w:val="24"/>
          <w:lang w:val="es-MX"/>
        </w:rPr>
        <w:t>colaboración de las familias</w:t>
      </w:r>
    </w:p>
    <w:p w:rsidR="00C17910" w:rsidRPr="008B4D69" w:rsidRDefault="008B4D69" w:rsidP="00C17910">
      <w:pPr>
        <w:rPr>
          <w:noProof/>
          <w:sz w:val="24"/>
          <w:szCs w:val="24"/>
          <w:u w:val="single"/>
          <w:lang w:val="es-MX"/>
        </w:rPr>
      </w:pPr>
      <w:r>
        <w:rPr>
          <w:noProof/>
          <w:sz w:val="24"/>
          <w:szCs w:val="24"/>
          <w:lang w:val="es-MX"/>
        </w:rPr>
        <w:t xml:space="preserve">Nombre de </w:t>
      </w:r>
      <w:r w:rsidR="00905971">
        <w:rPr>
          <w:noProof/>
          <w:sz w:val="24"/>
          <w:szCs w:val="24"/>
          <w:lang w:val="es-ES"/>
        </w:rPr>
        <w:t>entrenador</w:t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>
        <w:rPr>
          <w:noProof/>
          <w:sz w:val="24"/>
          <w:szCs w:val="24"/>
          <w:lang w:val="es-MX"/>
        </w:rPr>
        <w:t xml:space="preserve">     Fecha</w:t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</w:p>
    <w:tbl>
      <w:tblPr>
        <w:tblStyle w:val="TableGrid"/>
        <w:tblW w:w="10080" w:type="dxa"/>
        <w:jc w:val="center"/>
        <w:tblLook w:val="04A0"/>
      </w:tblPr>
      <w:tblGrid>
        <w:gridCol w:w="3600"/>
        <w:gridCol w:w="1565"/>
        <w:gridCol w:w="163"/>
        <w:gridCol w:w="482"/>
        <w:gridCol w:w="468"/>
        <w:gridCol w:w="202"/>
        <w:gridCol w:w="720"/>
        <w:gridCol w:w="28"/>
        <w:gridCol w:w="380"/>
        <w:gridCol w:w="222"/>
        <w:gridCol w:w="348"/>
        <w:gridCol w:w="372"/>
        <w:gridCol w:w="578"/>
        <w:gridCol w:w="952"/>
      </w:tblGrid>
      <w:tr w:rsidR="00766EBC" w:rsidRPr="00D209EA" w:rsidTr="00411529">
        <w:trPr>
          <w:trHeight w:val="576"/>
          <w:jc w:val="center"/>
        </w:trPr>
        <w:tc>
          <w:tcPr>
            <w:tcW w:w="3600" w:type="dxa"/>
            <w:vAlign w:val="center"/>
          </w:tcPr>
          <w:p w:rsidR="00766EBC" w:rsidRPr="00E31891" w:rsidRDefault="008B4D69" w:rsidP="00905971">
            <w:pPr>
              <w:pStyle w:val="HTMLPreformatted"/>
              <w:shd w:val="clear" w:color="auto" w:fill="FFFFFF"/>
              <w:rPr>
                <w:rFonts w:ascii="inherit" w:hAnsi="inherit"/>
                <w:color w:val="212121"/>
                <w:lang w:val="es-MX"/>
              </w:rPr>
            </w:pPr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¿Cuánto sabe usted </w:t>
            </w:r>
            <w:r w:rsid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de este tema antes de iniciar </w:t>
            </w:r>
            <w:proofErr w:type="gramStart"/>
            <w:r w:rsid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la</w:t>
            </w:r>
            <w:proofErr w:type="gramEnd"/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entrenamiento</w:t>
            </w:r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</w:tc>
        <w:tc>
          <w:tcPr>
            <w:tcW w:w="1565" w:type="dxa"/>
            <w:tcBorders>
              <w:right w:val="nil"/>
            </w:tcBorders>
            <w:vAlign w:val="center"/>
          </w:tcPr>
          <w:p w:rsidR="00766EBC" w:rsidRPr="008B4D69" w:rsidRDefault="008B4D69" w:rsidP="008B4D69">
            <w:pPr>
              <w:pStyle w:val="HTMLPreformatted"/>
              <w:shd w:val="clear" w:color="auto" w:fill="FFFFFF"/>
              <w:jc w:val="center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8B4D69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Estoy muy familiarizado con este tema</w:t>
            </w:r>
          </w:p>
        </w:tc>
        <w:tc>
          <w:tcPr>
            <w:tcW w:w="645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3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  <w:tcBorders>
              <w:left w:val="nil"/>
            </w:tcBorders>
            <w:vAlign w:val="center"/>
          </w:tcPr>
          <w:p w:rsidR="00766EBC" w:rsidRPr="00411529" w:rsidRDefault="008B4D69" w:rsidP="00411529">
            <w:pPr>
              <w:pStyle w:val="HTMLPreformatted"/>
              <w:shd w:val="clear" w:color="auto" w:fill="FFFFFF"/>
              <w:jc w:val="center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411529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En este tema es nuevo para mí</w:t>
            </w:r>
          </w:p>
        </w:tc>
      </w:tr>
      <w:tr w:rsidR="00B70845" w:rsidRPr="00D209EA" w:rsidTr="00080A46">
        <w:trPr>
          <w:trHeight w:val="170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</w:tcPr>
          <w:p w:rsidR="00B70845" w:rsidRPr="008B4D69" w:rsidRDefault="00B70845" w:rsidP="0049188A">
            <w:pPr>
              <w:rPr>
                <w:noProof/>
                <w:sz w:val="18"/>
                <w:szCs w:val="18"/>
                <w:lang w:val="es-MX"/>
              </w:rPr>
            </w:pPr>
          </w:p>
        </w:tc>
      </w:tr>
      <w:tr w:rsidR="0049188A" w:rsidRPr="00D209EA" w:rsidTr="00080A46">
        <w:trPr>
          <w:trHeight w:val="864"/>
          <w:jc w:val="center"/>
        </w:trPr>
        <w:tc>
          <w:tcPr>
            <w:tcW w:w="10080" w:type="dxa"/>
            <w:gridSpan w:val="14"/>
          </w:tcPr>
          <w:p w:rsidR="0049188A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Vine a este entrenamiento con la esperanza de ...</w:t>
            </w:r>
          </w:p>
        </w:tc>
      </w:tr>
      <w:tr w:rsidR="00953A7E" w:rsidRPr="00D209EA" w:rsidTr="00080A46">
        <w:trPr>
          <w:trHeight w:val="173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371E2F" w:rsidRDefault="00953A7E" w:rsidP="00A828EB">
            <w:pPr>
              <w:jc w:val="center"/>
              <w:rPr>
                <w:sz w:val="18"/>
                <w:szCs w:val="18"/>
                <w:lang w:val="es-MX"/>
              </w:rPr>
            </w:pPr>
          </w:p>
        </w:tc>
      </w:tr>
      <w:tr w:rsidR="00080A46" w:rsidTr="008B4D69">
        <w:trPr>
          <w:trHeight w:val="432"/>
          <w:jc w:val="center"/>
        </w:trPr>
        <w:tc>
          <w:tcPr>
            <w:tcW w:w="360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953A7E" w:rsidRDefault="00905971" w:rsidP="00905971">
            <w:pPr>
              <w:jc w:val="center"/>
              <w:rPr>
                <w:b/>
              </w:rPr>
            </w:pPr>
            <w:r>
              <w:rPr>
                <w:b/>
              </w:rPr>
              <w:t xml:space="preserve">El </w:t>
            </w:r>
            <w:r w:rsidR="00371E2F">
              <w:rPr>
                <w:b/>
              </w:rPr>
              <w:t xml:space="preserve"> </w:t>
            </w:r>
            <w:r>
              <w:rPr>
                <w:b/>
                <w:lang w:val="es-ES"/>
              </w:rPr>
              <w:t>entrenador</w:t>
            </w:r>
          </w:p>
        </w:tc>
        <w:tc>
          <w:tcPr>
            <w:tcW w:w="4008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71E2F" w:rsidRDefault="00371E2F" w:rsidP="00371E2F">
            <w:pPr>
              <w:pStyle w:val="HTMLPreformatted"/>
              <w:spacing w:line="0" w:lineRule="atLeast"/>
              <w:jc w:val="center"/>
              <w:rPr>
                <w:rFonts w:asciiTheme="minorHAnsi" w:hAnsiTheme="minorHAnsi"/>
                <w:color w:val="212121"/>
                <w:sz w:val="24"/>
                <w:szCs w:val="24"/>
              </w:rPr>
            </w:pPr>
            <w:r w:rsidRPr="00371E2F">
              <w:rPr>
                <w:rFonts w:asciiTheme="minorHAnsi" w:hAnsiTheme="minorHAnsi"/>
                <w:sz w:val="24"/>
                <w:szCs w:val="24"/>
              </w:rPr>
              <w:t>5 = D</w:t>
            </w:r>
            <w:proofErr w:type="spellStart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efinitivamente</w:t>
            </w:r>
            <w:proofErr w:type="spellEnd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, sí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371E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= </w:t>
            </w:r>
            <w:r w:rsidR="00371E2F">
              <w:rPr>
                <w:sz w:val="24"/>
                <w:szCs w:val="24"/>
              </w:rPr>
              <w:t xml:space="preserve">De </w:t>
            </w:r>
            <w:proofErr w:type="spellStart"/>
            <w:r w:rsidR="00371E2F">
              <w:rPr>
                <w:sz w:val="24"/>
                <w:szCs w:val="24"/>
              </w:rPr>
              <w:t>ningún</w:t>
            </w:r>
            <w:proofErr w:type="spellEnd"/>
            <w:r w:rsidR="00371E2F">
              <w:rPr>
                <w:sz w:val="24"/>
                <w:szCs w:val="24"/>
              </w:rPr>
              <w:t xml:space="preserve"> </w:t>
            </w:r>
            <w:proofErr w:type="spellStart"/>
            <w:r w:rsidR="00371E2F">
              <w:rPr>
                <w:sz w:val="24"/>
                <w:szCs w:val="24"/>
              </w:rPr>
              <w:t>modo</w:t>
            </w:r>
            <w:proofErr w:type="spellEnd"/>
          </w:p>
        </w:tc>
      </w:tr>
      <w:tr w:rsidR="00BF6DC1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371E2F" w:rsidRDefault="00371E2F" w:rsidP="00905971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El </w:t>
            </w:r>
            <w:r w:rsidR="00905971">
              <w:rPr>
                <w:rFonts w:asciiTheme="minorHAnsi" w:eastAsia="+mn-ea" w:hAnsiTheme="minorHAnsi"/>
                <w:noProof/>
                <w:sz w:val="24"/>
                <w:szCs w:val="24"/>
                <w:lang w:val="es-ES"/>
              </w:rPr>
              <w:t>entrenador</w:t>
            </w:r>
            <w:r w:rsidR="00EA72BB"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está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bien informado sobre el tema.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Los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folletos y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materiales proporcionados eran útiles.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905971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El</w:t>
            </w:r>
            <w:r w:rsid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entrenador</w:t>
            </w:r>
            <w:r w:rsidR="00EA72BB"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respetado las perspectivas de todos los participantes.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Esta sesión de </w:t>
            </w:r>
            <w:r w:rsidR="00EA72BB" w:rsidRP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capacitación</w:t>
            </w:r>
            <w:r w:rsidR="00EA72BB"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aumentó mi conocimiento del tema.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Esta sesión se reunió mis necesidades.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71E2F" w:rsidTr="008B4D69">
        <w:trPr>
          <w:trHeight w:val="432"/>
          <w:jc w:val="center"/>
        </w:trPr>
        <w:tc>
          <w:tcPr>
            <w:tcW w:w="360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371E2F" w:rsidRPr="00BF6DC1" w:rsidRDefault="00371E2F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Los objetivos</w:t>
            </w:r>
          </w:p>
        </w:tc>
        <w:tc>
          <w:tcPr>
            <w:tcW w:w="4008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371E2F" w:rsidRPr="00371E2F" w:rsidRDefault="00371E2F" w:rsidP="00905971">
            <w:pPr>
              <w:pStyle w:val="HTMLPreformatted"/>
              <w:spacing w:line="0" w:lineRule="atLeast"/>
              <w:jc w:val="center"/>
              <w:rPr>
                <w:rFonts w:asciiTheme="minorHAnsi" w:hAnsiTheme="minorHAnsi"/>
                <w:color w:val="212121"/>
                <w:sz w:val="24"/>
                <w:szCs w:val="24"/>
              </w:rPr>
            </w:pPr>
            <w:r w:rsidRPr="00371E2F">
              <w:rPr>
                <w:rFonts w:asciiTheme="minorHAnsi" w:hAnsiTheme="minorHAnsi"/>
                <w:sz w:val="24"/>
                <w:szCs w:val="24"/>
              </w:rPr>
              <w:t>5 = D</w:t>
            </w:r>
            <w:proofErr w:type="spellStart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efinitivamente</w:t>
            </w:r>
            <w:proofErr w:type="spellEnd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, sí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371E2F" w:rsidRPr="00316E0B" w:rsidRDefault="00371E2F" w:rsidP="0090597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= De </w:t>
            </w:r>
            <w:proofErr w:type="spellStart"/>
            <w:r>
              <w:rPr>
                <w:sz w:val="24"/>
                <w:szCs w:val="24"/>
              </w:rPr>
              <w:t>ningún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modo</w:t>
            </w:r>
            <w:proofErr w:type="spellEnd"/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D209EA" w:rsidRDefault="00D209EA" w:rsidP="00D209EA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Examiné los estándares </w:t>
            </w:r>
            <w:proofErr w:type="spellStart"/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QRIS</w:t>
            </w:r>
            <w:proofErr w:type="spellEnd"/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Colaboración con las</w:t>
            </w:r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Familiares y ap</w:t>
            </w:r>
            <w:r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licar las normas en mi programa</w:t>
            </w:r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D209EA" w:rsidRDefault="00D209EA" w:rsidP="00D209EA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Discutí aplicación en todo el programa de las políticas y procedimientos de colaboración con las familias, mientras que la creación de documentación de mi cartera </w:t>
            </w:r>
            <w:proofErr w:type="spellStart"/>
            <w:proofErr w:type="gramStart"/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QRIS</w:t>
            </w:r>
            <w:proofErr w:type="spellEnd"/>
            <w:r w:rsidRPr="00D209EA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.</w:t>
            </w:r>
            <w:proofErr w:type="gramEnd"/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RPr="00D209EA" w:rsidTr="00D209EA">
        <w:trPr>
          <w:trHeight w:val="1502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¿Qu</w:t>
            </w:r>
            <w:r w:rsidR="00F12CA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é aprendió que quieres recordar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  <w:p w:rsidR="00A828EB" w:rsidRPr="00D43FF9" w:rsidRDefault="00A828EB" w:rsidP="00A828EB">
            <w:pPr>
              <w:rPr>
                <w:sz w:val="24"/>
                <w:szCs w:val="24"/>
                <w:lang w:val="es-MX"/>
              </w:rPr>
            </w:pPr>
          </w:p>
        </w:tc>
      </w:tr>
      <w:tr w:rsidR="00F90D65" w:rsidRPr="00E77FE8" w:rsidTr="00D209EA">
        <w:trPr>
          <w:trHeight w:val="1430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¿Cómo va a utilizar la información de </w:t>
            </w:r>
            <w:proofErr w:type="gramStart"/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esta</w:t>
            </w:r>
            <w:proofErr w:type="gramEnd"/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F14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entrenamiento</w:t>
            </w:r>
            <w:r w:rsidR="00E31891"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 su trabajo?</w:t>
            </w:r>
          </w:p>
          <w:p w:rsidR="00F90D65" w:rsidRPr="00D43FF9" w:rsidRDefault="00F90D65" w:rsidP="00A828EB">
            <w:pPr>
              <w:rPr>
                <w:sz w:val="24"/>
                <w:szCs w:val="24"/>
                <w:lang w:val="es-MX"/>
              </w:rPr>
            </w:pPr>
          </w:p>
        </w:tc>
      </w:tr>
      <w:tr w:rsidR="00F90D65" w:rsidRPr="00E77FE8" w:rsidTr="00D209EA">
        <w:trPr>
          <w:trHeight w:val="1700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¿Qué m</w:t>
            </w:r>
            <w:r w:rsidR="00F12CA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ás quiere decirle al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entrenador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  <w:p w:rsidR="00F90D65" w:rsidRPr="00D43FF9" w:rsidRDefault="00F90D65" w:rsidP="00A828EB">
            <w:pPr>
              <w:rPr>
                <w:sz w:val="24"/>
                <w:szCs w:val="24"/>
                <w:lang w:val="es-MX"/>
              </w:rPr>
            </w:pPr>
          </w:p>
        </w:tc>
      </w:tr>
    </w:tbl>
    <w:p w:rsidR="00C17910" w:rsidRPr="00D43FF9" w:rsidRDefault="00C17910" w:rsidP="00C17910">
      <w:pPr>
        <w:rPr>
          <w:lang w:val="es-MX"/>
        </w:rPr>
      </w:pPr>
    </w:p>
    <w:sectPr w:rsidR="00C17910" w:rsidRPr="00D43FF9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83BB2"/>
    <w:multiLevelType w:val="hybridMultilevel"/>
    <w:tmpl w:val="B2E8E932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D6E2B"/>
    <w:multiLevelType w:val="hybridMultilevel"/>
    <w:tmpl w:val="527CEDC6"/>
    <w:lvl w:ilvl="0" w:tplc="529ED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3AC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C0E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2A4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C4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A2E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9851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FA43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DC0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42A38F8"/>
    <w:multiLevelType w:val="hybridMultilevel"/>
    <w:tmpl w:val="65A86E46"/>
    <w:lvl w:ilvl="0" w:tplc="D6680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6CD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2A5B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7CE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ECE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68E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828F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64E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A26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853246E"/>
    <w:multiLevelType w:val="hybridMultilevel"/>
    <w:tmpl w:val="B22E22AE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532473"/>
    <w:multiLevelType w:val="hybridMultilevel"/>
    <w:tmpl w:val="F098AEA2"/>
    <w:lvl w:ilvl="0" w:tplc="10B40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B4B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823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42E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424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38C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2E3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7E3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142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11937EB"/>
    <w:multiLevelType w:val="hybridMultilevel"/>
    <w:tmpl w:val="08BEC610"/>
    <w:lvl w:ilvl="0" w:tplc="F1EC6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127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BEC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96A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684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7ED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16FF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522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ECF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EC36DC"/>
    <w:rsid w:val="00057820"/>
    <w:rsid w:val="00080A46"/>
    <w:rsid w:val="00195502"/>
    <w:rsid w:val="001E4A38"/>
    <w:rsid w:val="00243E0B"/>
    <w:rsid w:val="00316E0B"/>
    <w:rsid w:val="00371E2F"/>
    <w:rsid w:val="003C288D"/>
    <w:rsid w:val="00411529"/>
    <w:rsid w:val="0049188A"/>
    <w:rsid w:val="005F64D8"/>
    <w:rsid w:val="00606B5D"/>
    <w:rsid w:val="00643AD2"/>
    <w:rsid w:val="00744B4A"/>
    <w:rsid w:val="00766EBC"/>
    <w:rsid w:val="007A2573"/>
    <w:rsid w:val="00800D29"/>
    <w:rsid w:val="00816320"/>
    <w:rsid w:val="008B4D69"/>
    <w:rsid w:val="008F0838"/>
    <w:rsid w:val="00905971"/>
    <w:rsid w:val="00953A7E"/>
    <w:rsid w:val="009E6431"/>
    <w:rsid w:val="009F14F9"/>
    <w:rsid w:val="00A828EB"/>
    <w:rsid w:val="00B70845"/>
    <w:rsid w:val="00BD52AE"/>
    <w:rsid w:val="00BF6DC1"/>
    <w:rsid w:val="00C17910"/>
    <w:rsid w:val="00CD0A41"/>
    <w:rsid w:val="00D11966"/>
    <w:rsid w:val="00D14CBE"/>
    <w:rsid w:val="00D209EA"/>
    <w:rsid w:val="00D43FF9"/>
    <w:rsid w:val="00E31891"/>
    <w:rsid w:val="00E77FE8"/>
    <w:rsid w:val="00EA72BB"/>
    <w:rsid w:val="00EC36DC"/>
    <w:rsid w:val="00F06163"/>
    <w:rsid w:val="00F12CAF"/>
    <w:rsid w:val="00F90D65"/>
    <w:rsid w:val="00FB09FF"/>
    <w:rsid w:val="00FB4F97"/>
    <w:rsid w:val="00FE1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C2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288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9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28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7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0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CRR\QRIS\QRIS%20Trainings\Evalu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Evaluation template.dotx</Template>
  <TotalTime>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3</cp:revision>
  <dcterms:created xsi:type="dcterms:W3CDTF">2015-09-30T18:53:00Z</dcterms:created>
  <dcterms:modified xsi:type="dcterms:W3CDTF">2015-09-30T18:58:00Z</dcterms:modified>
</cp:coreProperties>
</file>