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41" w:rsidRPr="00B70845" w:rsidRDefault="00004B5C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Completing Your Program’s Quality Improvement Plan</w:t>
      </w:r>
      <w:r w:rsidR="00816320" w:rsidRPr="00B70845">
        <w:rPr>
          <w:noProof/>
          <w:sz w:val="24"/>
          <w:szCs w:val="24"/>
        </w:rPr>
        <w:t xml:space="preserve"> </w:t>
      </w:r>
      <w:r w:rsidR="00243E0B">
        <w:rPr>
          <w:noProof/>
          <w:sz w:val="24"/>
          <w:szCs w:val="24"/>
        </w:rPr>
        <w:t>Session Evaluation</w:t>
      </w:r>
    </w:p>
    <w:p w:rsidR="00C17910" w:rsidRPr="00B70845" w:rsidRDefault="008F0838" w:rsidP="00C17910">
      <w:pPr>
        <w:rPr>
          <w:noProof/>
          <w:sz w:val="24"/>
          <w:szCs w:val="24"/>
          <w:u w:val="single"/>
        </w:rPr>
      </w:pPr>
      <w:r w:rsidRPr="00B70845">
        <w:rPr>
          <w:noProof/>
          <w:sz w:val="24"/>
          <w:szCs w:val="24"/>
        </w:rPr>
        <w:t xml:space="preserve">Trainer’s name 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="00C17910" w:rsidRPr="00B70845">
        <w:rPr>
          <w:noProof/>
          <w:sz w:val="24"/>
          <w:szCs w:val="24"/>
        </w:rPr>
        <w:t>Training Date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777"/>
        <w:gridCol w:w="1388"/>
        <w:gridCol w:w="163"/>
        <w:gridCol w:w="564"/>
        <w:gridCol w:w="386"/>
        <w:gridCol w:w="342"/>
        <w:gridCol w:w="608"/>
        <w:gridCol w:w="120"/>
        <w:gridCol w:w="260"/>
        <w:gridCol w:w="468"/>
        <w:gridCol w:w="102"/>
        <w:gridCol w:w="626"/>
        <w:gridCol w:w="324"/>
        <w:gridCol w:w="952"/>
      </w:tblGrid>
      <w:tr w:rsidR="00766EBC" w:rsidTr="00080A46">
        <w:trPr>
          <w:trHeight w:val="576"/>
          <w:jc w:val="center"/>
        </w:trPr>
        <w:tc>
          <w:tcPr>
            <w:tcW w:w="3777" w:type="dxa"/>
            <w:vAlign w:val="center"/>
          </w:tcPr>
          <w:p w:rsidR="00766EBC" w:rsidRPr="00B70845" w:rsidRDefault="00766EBC" w:rsidP="00A828EB">
            <w:pPr>
              <w:rPr>
                <w:noProof/>
                <w:sz w:val="24"/>
                <w:szCs w:val="24"/>
              </w:rPr>
            </w:pPr>
            <w:r w:rsidRPr="00B70845">
              <w:rPr>
                <w:noProof/>
                <w:sz w:val="24"/>
                <w:szCs w:val="24"/>
              </w:rPr>
              <w:t xml:space="preserve">How much do you know about this topic before starting the training? </w:t>
            </w:r>
          </w:p>
        </w:tc>
        <w:tc>
          <w:tcPr>
            <w:tcW w:w="1388" w:type="dxa"/>
            <w:tcBorders>
              <w:right w:val="nil"/>
            </w:tcBorders>
            <w:vAlign w:val="center"/>
          </w:tcPr>
          <w:p w:rsidR="00766EBC" w:rsidRPr="00316E0B" w:rsidRDefault="00766EBC" w:rsidP="0076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very familiar with this topic</w:t>
            </w:r>
          </w:p>
        </w:tc>
        <w:tc>
          <w:tcPr>
            <w:tcW w:w="727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left w:val="nil"/>
            </w:tcBorders>
            <w:vAlign w:val="center"/>
          </w:tcPr>
          <w:p w:rsidR="00766EBC" w:rsidRPr="00316E0B" w:rsidRDefault="00766EBC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topic is new for me</w:t>
            </w:r>
          </w:p>
        </w:tc>
      </w:tr>
      <w:tr w:rsidR="00B70845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F90D65" w:rsidRDefault="00B70845" w:rsidP="0049188A">
            <w:pPr>
              <w:rPr>
                <w:noProof/>
                <w:sz w:val="18"/>
                <w:szCs w:val="18"/>
              </w:rPr>
            </w:pPr>
          </w:p>
        </w:tc>
      </w:tr>
      <w:tr w:rsidR="0049188A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766EBC" w:rsidRDefault="00B70845" w:rsidP="0049188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 came to this training hoping to….</w:t>
            </w:r>
          </w:p>
        </w:tc>
      </w:tr>
      <w:tr w:rsidR="00953A7E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F90D65" w:rsidRDefault="00953A7E" w:rsidP="00A828EB">
            <w:pPr>
              <w:jc w:val="center"/>
              <w:rPr>
                <w:sz w:val="18"/>
                <w:szCs w:val="18"/>
              </w:rPr>
            </w:pPr>
          </w:p>
        </w:tc>
      </w:tr>
      <w:tr w:rsidR="00080A46" w:rsidTr="00080A46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080A46" w:rsidP="00243E0B">
            <w:pPr>
              <w:jc w:val="center"/>
              <w:rPr>
                <w:b/>
              </w:rPr>
            </w:pPr>
            <w:r>
              <w:rPr>
                <w:b/>
              </w:rPr>
              <w:t>The trainer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B70845" w:rsidRDefault="0049188A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The trainer is knowledgeable about the subject</w:t>
            </w:r>
            <w:r w:rsidR="00766EBC" w:rsidRPr="00B70845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rFonts w:cs="TimesNewRoman"/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materials provided were useful.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trainer respected the perspectives of all participants.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training session increased my knowledge of the topic.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session met my needs.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80A46" w:rsidTr="00AA0C64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BF6DC1" w:rsidRDefault="00080A46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The Objectives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004B5C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004B5C" w:rsidRPr="00004B5C" w:rsidRDefault="00004B5C" w:rsidP="00004B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004B5C">
              <w:rPr>
                <w:sz w:val="24"/>
                <w:szCs w:val="24"/>
              </w:rPr>
              <w:t xml:space="preserve"> examine</w:t>
            </w:r>
            <w:r>
              <w:rPr>
                <w:sz w:val="24"/>
                <w:szCs w:val="24"/>
              </w:rPr>
              <w:t>d</w:t>
            </w:r>
            <w:r w:rsidRPr="00004B5C">
              <w:rPr>
                <w:sz w:val="24"/>
                <w:szCs w:val="24"/>
              </w:rPr>
              <w:t xml:space="preserve"> at least 3 key standards in the QRIS and determine one star level that is achievable for </w:t>
            </w:r>
            <w:r>
              <w:rPr>
                <w:sz w:val="24"/>
                <w:szCs w:val="24"/>
              </w:rPr>
              <w:t>my</w:t>
            </w:r>
            <w:r w:rsidRPr="00004B5C">
              <w:rPr>
                <w:sz w:val="24"/>
                <w:szCs w:val="24"/>
              </w:rPr>
              <w:t xml:space="preserve"> program. 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4B5C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004B5C" w:rsidRPr="00004B5C" w:rsidRDefault="00004B5C" w:rsidP="00004B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applied</w:t>
            </w:r>
            <w:r w:rsidRPr="00004B5C">
              <w:rPr>
                <w:sz w:val="24"/>
                <w:szCs w:val="24"/>
              </w:rPr>
              <w:t xml:space="preserve"> goal setting techniques to set at least 2 goals that fit the needs of </w:t>
            </w:r>
            <w:r>
              <w:rPr>
                <w:sz w:val="24"/>
                <w:szCs w:val="24"/>
              </w:rPr>
              <w:t>my</w:t>
            </w:r>
            <w:r w:rsidRPr="00004B5C">
              <w:rPr>
                <w:sz w:val="24"/>
                <w:szCs w:val="24"/>
              </w:rPr>
              <w:t xml:space="preserve"> program.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4B5C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004B5C" w:rsidRPr="00004B5C" w:rsidRDefault="00004B5C" w:rsidP="00004B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004B5C">
              <w:rPr>
                <w:sz w:val="24"/>
                <w:szCs w:val="24"/>
              </w:rPr>
              <w:t xml:space="preserve"> create</w:t>
            </w:r>
            <w:r>
              <w:rPr>
                <w:sz w:val="24"/>
                <w:szCs w:val="24"/>
              </w:rPr>
              <w:t>d</w:t>
            </w:r>
            <w:r w:rsidRPr="00004B5C">
              <w:rPr>
                <w:sz w:val="24"/>
                <w:szCs w:val="24"/>
              </w:rPr>
              <w:t xml:space="preserve"> a professional connection with at least one other participant in the class.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4B5C" w:rsidTr="00DE6A7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004B5C" w:rsidRPr="00004B5C" w:rsidRDefault="00004B5C" w:rsidP="00004B5C">
            <w:pPr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004B5C">
              <w:rPr>
                <w:sz w:val="24"/>
                <w:szCs w:val="24"/>
              </w:rPr>
              <w:t xml:space="preserve"> complete</w:t>
            </w:r>
            <w:r>
              <w:rPr>
                <w:sz w:val="24"/>
                <w:szCs w:val="24"/>
              </w:rPr>
              <w:t>d</w:t>
            </w:r>
            <w:r w:rsidRPr="00004B5C">
              <w:rPr>
                <w:sz w:val="24"/>
                <w:szCs w:val="24"/>
              </w:rPr>
              <w:t xml:space="preserve"> a Quality Improvement Plan (</w:t>
            </w:r>
            <w:proofErr w:type="spellStart"/>
            <w:r w:rsidRPr="00004B5C">
              <w:rPr>
                <w:sz w:val="24"/>
                <w:szCs w:val="24"/>
              </w:rPr>
              <w:t>QIP</w:t>
            </w:r>
            <w:proofErr w:type="spellEnd"/>
            <w:r w:rsidRPr="00004B5C"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 xml:space="preserve">and I will </w:t>
            </w:r>
            <w:r w:rsidRPr="00004B5C">
              <w:rPr>
                <w:sz w:val="24"/>
                <w:szCs w:val="24"/>
              </w:rPr>
              <w:t xml:space="preserve">share it with </w:t>
            </w:r>
            <w:proofErr w:type="spellStart"/>
            <w:r w:rsidRPr="00004B5C">
              <w:rPr>
                <w:sz w:val="24"/>
                <w:szCs w:val="24"/>
              </w:rPr>
              <w:t>CCR&amp;R</w:t>
            </w:r>
            <w:proofErr w:type="spellEnd"/>
            <w:r w:rsidRPr="00004B5C">
              <w:rPr>
                <w:sz w:val="24"/>
                <w:szCs w:val="24"/>
              </w:rPr>
              <w:t xml:space="preserve"> staff, and submit </w:t>
            </w:r>
            <w:r>
              <w:rPr>
                <w:sz w:val="24"/>
                <w:szCs w:val="24"/>
              </w:rPr>
              <w:t>it to The</w:t>
            </w:r>
            <w:r w:rsidRPr="00004B5C">
              <w:rPr>
                <w:sz w:val="24"/>
                <w:szCs w:val="24"/>
              </w:rPr>
              <w:t xml:space="preserve"> Research Institute</w:t>
            </w:r>
            <w:r>
              <w:rPr>
                <w:sz w:val="24"/>
                <w:szCs w:val="24"/>
              </w:rPr>
              <w:t xml:space="preserve"> (TRI)</w:t>
            </w:r>
            <w:r w:rsidRPr="00004B5C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004B5C" w:rsidRPr="00316E0B" w:rsidRDefault="00004B5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A828EB" w:rsidRPr="00316E0B" w:rsidRDefault="00F90D65" w:rsidP="00A828EB">
            <w:pPr>
              <w:rPr>
                <w:sz w:val="24"/>
                <w:szCs w:val="24"/>
              </w:rPr>
            </w:pPr>
            <w:r>
              <w:t>What did you learn that you want to remember?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How will you use information from this training in your work?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What else do you want to tell the trainer?</w:t>
            </w:r>
          </w:p>
        </w:tc>
      </w:tr>
    </w:tbl>
    <w:p w:rsidR="00C17910" w:rsidRPr="00C17910" w:rsidRDefault="00C17910" w:rsidP="00C17910"/>
    <w:sectPr w:rsidR="00C17910" w:rsidRPr="00C17910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3246E"/>
    <w:multiLevelType w:val="hybridMultilevel"/>
    <w:tmpl w:val="B22E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4E1AB5"/>
    <w:multiLevelType w:val="hybridMultilevel"/>
    <w:tmpl w:val="88EC6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E0B"/>
    <w:rsid w:val="00004B5C"/>
    <w:rsid w:val="00080A46"/>
    <w:rsid w:val="00195502"/>
    <w:rsid w:val="001E4A38"/>
    <w:rsid w:val="00243E0B"/>
    <w:rsid w:val="00316E0B"/>
    <w:rsid w:val="0049188A"/>
    <w:rsid w:val="00606B5D"/>
    <w:rsid w:val="00766EBC"/>
    <w:rsid w:val="007A2573"/>
    <w:rsid w:val="00800D29"/>
    <w:rsid w:val="00816320"/>
    <w:rsid w:val="008F0838"/>
    <w:rsid w:val="00953A7E"/>
    <w:rsid w:val="009E6431"/>
    <w:rsid w:val="00A828EB"/>
    <w:rsid w:val="00B70845"/>
    <w:rsid w:val="00BD52AE"/>
    <w:rsid w:val="00BF6DC1"/>
    <w:rsid w:val="00C17910"/>
    <w:rsid w:val="00CD0A41"/>
    <w:rsid w:val="00D11966"/>
    <w:rsid w:val="00D14CBE"/>
    <w:rsid w:val="00F06163"/>
    <w:rsid w:val="00F90D65"/>
    <w:rsid w:val="00FB09FF"/>
    <w:rsid w:val="00FB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dcterms:created xsi:type="dcterms:W3CDTF">2015-08-19T18:47:00Z</dcterms:created>
  <dcterms:modified xsi:type="dcterms:W3CDTF">2015-08-19T18:47:00Z</dcterms:modified>
</cp:coreProperties>
</file>